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821539">
        <w:trPr>
          <w:trHeight w:val="4253"/>
        </w:trPr>
        <w:tc>
          <w:tcPr>
            <w:tcW w:w="5351" w:type="dxa"/>
          </w:tcPr>
          <w:p w:rsidR="00821539" w:rsidRPr="00E855D0" w:rsidRDefault="00821539" w:rsidP="00E855D0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6600486" r:id="rId5"/>
              </w:object>
            </w:r>
          </w:p>
          <w:p w:rsidR="00821539" w:rsidRDefault="00821539" w:rsidP="00E855D0">
            <w:pPr>
              <w:jc w:val="center"/>
              <w:rPr>
                <w:sz w:val="28"/>
                <w:szCs w:val="28"/>
              </w:rPr>
            </w:pPr>
            <w:r w:rsidRPr="00E855D0">
              <w:rPr>
                <w:sz w:val="28"/>
                <w:szCs w:val="28"/>
              </w:rPr>
              <w:t>Администрация</w:t>
            </w:r>
          </w:p>
          <w:p w:rsidR="00821539" w:rsidRPr="00E855D0" w:rsidRDefault="00821539" w:rsidP="00E855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городского поселения Суходол </w:t>
            </w:r>
          </w:p>
          <w:p w:rsidR="00821539" w:rsidRPr="00E855D0" w:rsidRDefault="00821539" w:rsidP="00E855D0">
            <w:pPr>
              <w:pStyle w:val="Heading5"/>
              <w:jc w:val="center"/>
              <w:rPr>
                <w:b w:val="0"/>
                <w:bCs w:val="0"/>
              </w:rPr>
            </w:pPr>
            <w:r w:rsidRPr="00E855D0">
              <w:rPr>
                <w:b w:val="0"/>
                <w:bCs w:val="0"/>
              </w:rPr>
              <w:t>муниципального района</w:t>
            </w:r>
          </w:p>
          <w:p w:rsidR="00821539" w:rsidRPr="00E855D0" w:rsidRDefault="00821539" w:rsidP="00E855D0">
            <w:pPr>
              <w:pStyle w:val="Heading5"/>
              <w:jc w:val="center"/>
              <w:rPr>
                <w:b w:val="0"/>
                <w:bCs w:val="0"/>
              </w:rPr>
            </w:pPr>
            <w:r w:rsidRPr="00E855D0">
              <w:rPr>
                <w:b w:val="0"/>
                <w:bCs w:val="0"/>
              </w:rPr>
              <w:t>Сергиевский</w:t>
            </w:r>
          </w:p>
          <w:p w:rsidR="00821539" w:rsidRPr="00E855D0" w:rsidRDefault="00821539" w:rsidP="00E855D0">
            <w:pPr>
              <w:jc w:val="center"/>
              <w:rPr>
                <w:sz w:val="28"/>
                <w:szCs w:val="28"/>
              </w:rPr>
            </w:pPr>
            <w:r w:rsidRPr="00E855D0">
              <w:rPr>
                <w:sz w:val="28"/>
                <w:szCs w:val="28"/>
              </w:rPr>
              <w:t>Самарской области</w:t>
            </w:r>
          </w:p>
          <w:p w:rsidR="00821539" w:rsidRPr="00E855D0" w:rsidRDefault="00821539" w:rsidP="00E855D0">
            <w:pPr>
              <w:spacing w:line="360" w:lineRule="auto"/>
              <w:ind w:left="709"/>
              <w:jc w:val="both"/>
            </w:pPr>
          </w:p>
          <w:p w:rsidR="00821539" w:rsidRPr="00E855D0" w:rsidRDefault="00821539" w:rsidP="00E855D0">
            <w:pPr>
              <w:jc w:val="center"/>
              <w:rPr>
                <w:b/>
                <w:bCs/>
              </w:rPr>
            </w:pPr>
            <w:r w:rsidRPr="00E855D0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821539" w:rsidRPr="00E855D0" w:rsidRDefault="00821539" w:rsidP="00E855D0">
            <w:pPr>
              <w:jc w:val="center"/>
              <w:rPr>
                <w:b/>
                <w:bCs/>
              </w:rPr>
            </w:pPr>
          </w:p>
          <w:p w:rsidR="00821539" w:rsidRPr="00E855D0" w:rsidRDefault="00821539" w:rsidP="00E855D0">
            <w:pPr>
              <w:jc w:val="center"/>
            </w:pPr>
            <w:r>
              <w:rPr>
                <w:sz w:val="22"/>
                <w:szCs w:val="22"/>
              </w:rPr>
              <w:t xml:space="preserve">«    </w:t>
            </w:r>
            <w:r w:rsidRPr="00E855D0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    2024  года </w:t>
            </w:r>
            <w:r w:rsidRPr="00E855D0">
              <w:rPr>
                <w:sz w:val="22"/>
                <w:szCs w:val="22"/>
              </w:rPr>
              <w:t>.</w:t>
            </w:r>
          </w:p>
          <w:p w:rsidR="00821539" w:rsidRPr="00E855D0" w:rsidRDefault="00821539" w:rsidP="00E855D0">
            <w:pPr>
              <w:jc w:val="center"/>
            </w:pPr>
            <w:r w:rsidRPr="00E855D0">
              <w:rPr>
                <w:sz w:val="22"/>
                <w:szCs w:val="22"/>
              </w:rPr>
              <w:t>№</w:t>
            </w:r>
            <w:bookmarkStart w:id="0" w:name="_GoBack"/>
            <w:bookmarkEnd w:id="0"/>
            <w:r>
              <w:rPr>
                <w:sz w:val="22"/>
                <w:szCs w:val="22"/>
              </w:rPr>
              <w:t xml:space="preserve">    </w:t>
            </w:r>
          </w:p>
          <w:p w:rsidR="00821539" w:rsidRPr="00E855D0" w:rsidRDefault="00821539" w:rsidP="00E855D0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821539" w:rsidRPr="00E855D0" w:rsidRDefault="00821539" w:rsidP="00E85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 </w:t>
            </w:r>
          </w:p>
        </w:tc>
      </w:tr>
      <w:tr w:rsidR="00821539">
        <w:trPr>
          <w:trHeight w:val="713"/>
        </w:trPr>
        <w:tc>
          <w:tcPr>
            <w:tcW w:w="5351" w:type="dxa"/>
          </w:tcPr>
          <w:p w:rsidR="00821539" w:rsidRPr="00E855D0" w:rsidRDefault="00821539" w:rsidP="00E855D0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 w:rsidRPr="00E855D0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«Предоставление земельного участка, находящегося в государственной или муниципальной собственности, в собственность бесплатно»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E855D0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p w:rsidR="00821539" w:rsidRPr="00E855D0" w:rsidRDefault="00821539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821539" w:rsidRPr="00E855D0" w:rsidRDefault="00821539" w:rsidP="00E855D0">
            <w:pPr>
              <w:jc w:val="center"/>
              <w:rPr>
                <w:sz w:val="28"/>
                <w:szCs w:val="28"/>
              </w:rPr>
            </w:pPr>
          </w:p>
        </w:tc>
      </w:tr>
    </w:tbl>
    <w:p w:rsidR="00821539" w:rsidRDefault="00821539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</w:t>
      </w:r>
      <w:r>
        <w:rPr>
          <w:rFonts w:ascii="Times New Roman" w:hAnsi="Times New Roman" w:cs="Times New Roman"/>
          <w:snapToGrid w:val="0"/>
          <w:sz w:val="28"/>
          <w:szCs w:val="28"/>
        </w:rPr>
        <w:t>56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ных услуг </w:t>
      </w:r>
      <w:r w:rsidRPr="00E64900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Pr="00E64900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области, Администрация</w:t>
      </w:r>
      <w:r w:rsidRPr="00E64900">
        <w:rPr>
          <w:rFonts w:ascii="Times New Roman" w:hAnsi="Times New Roman" w:cs="Times New Roman"/>
          <w:sz w:val="28"/>
          <w:szCs w:val="28"/>
        </w:rPr>
        <w:t xml:space="preserve"> городского поселения Суходол</w:t>
      </w:r>
      <w:r w:rsidRPr="006E0D77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</w:t>
      </w:r>
    </w:p>
    <w:p w:rsidR="00821539" w:rsidRDefault="00821539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821539" w:rsidRDefault="00821539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 w:rsidRPr="00E64900">
        <w:rPr>
          <w:sz w:val="28"/>
          <w:szCs w:val="28"/>
        </w:rPr>
        <w:t>городского поселения Суходол</w:t>
      </w:r>
      <w:r>
        <w:rPr>
          <w:snapToGrid w:val="0"/>
          <w:sz w:val="28"/>
          <w:szCs w:val="28"/>
        </w:rPr>
        <w:t xml:space="preserve">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21539" w:rsidRDefault="00821539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821539" w:rsidRDefault="00821539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821539" w:rsidRDefault="00821539" w:rsidP="00E64900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821539" w:rsidRDefault="00821539" w:rsidP="00D772D2">
      <w:pPr>
        <w:ind w:left="567" w:firstLine="567"/>
        <w:jc w:val="both"/>
        <w:rPr>
          <w:sz w:val="28"/>
          <w:szCs w:val="28"/>
        </w:rPr>
      </w:pPr>
    </w:p>
    <w:p w:rsidR="00821539" w:rsidRDefault="00821539" w:rsidP="00F71C61">
      <w:pPr>
        <w:ind w:left="709"/>
        <w:jc w:val="both"/>
        <w:rPr>
          <w:sz w:val="28"/>
          <w:szCs w:val="28"/>
        </w:rPr>
      </w:pPr>
    </w:p>
    <w:p w:rsidR="00821539" w:rsidRDefault="00821539" w:rsidP="00F71C61">
      <w:pPr>
        <w:ind w:left="709"/>
        <w:jc w:val="both"/>
        <w:rPr>
          <w:sz w:val="28"/>
          <w:szCs w:val="28"/>
        </w:rPr>
      </w:pPr>
    </w:p>
    <w:p w:rsidR="00821539" w:rsidRDefault="00821539" w:rsidP="00F71C61">
      <w:pPr>
        <w:ind w:left="709"/>
        <w:jc w:val="both"/>
        <w:rPr>
          <w:sz w:val="28"/>
          <w:szCs w:val="28"/>
        </w:rPr>
      </w:pPr>
    </w:p>
    <w:p w:rsidR="00821539" w:rsidRDefault="00821539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821539">
        <w:tc>
          <w:tcPr>
            <w:tcW w:w="3342" w:type="dxa"/>
          </w:tcPr>
          <w:p w:rsidR="00821539" w:rsidRPr="00E855D0" w:rsidRDefault="00821539" w:rsidP="00E855D0">
            <w:pPr>
              <w:jc w:val="center"/>
              <w:rPr>
                <w:sz w:val="28"/>
                <w:szCs w:val="28"/>
              </w:rPr>
            </w:pPr>
            <w:r w:rsidRPr="00E855D0">
              <w:rPr>
                <w:sz w:val="28"/>
                <w:szCs w:val="28"/>
              </w:rPr>
              <w:t xml:space="preserve">Глава </w:t>
            </w:r>
            <w:r w:rsidRPr="00E64900">
              <w:rPr>
                <w:sz w:val="28"/>
                <w:szCs w:val="28"/>
              </w:rPr>
              <w:t>городского поселения Суходол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E855D0">
              <w:rPr>
                <w:sz w:val="28"/>
                <w:szCs w:val="28"/>
              </w:rPr>
              <w:t>муниципального района Сергиевский</w:t>
            </w:r>
          </w:p>
          <w:p w:rsidR="00821539" w:rsidRPr="00E855D0" w:rsidRDefault="00821539" w:rsidP="00E855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821539" w:rsidRPr="00E855D0" w:rsidRDefault="00821539" w:rsidP="00E855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821539" w:rsidRPr="00E855D0" w:rsidRDefault="00821539" w:rsidP="00E855D0">
            <w:pPr>
              <w:jc w:val="right"/>
              <w:rPr>
                <w:sz w:val="28"/>
                <w:szCs w:val="28"/>
              </w:rPr>
            </w:pPr>
          </w:p>
          <w:p w:rsidR="00821539" w:rsidRPr="00E855D0" w:rsidRDefault="00821539" w:rsidP="00E855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Default="00821539" w:rsidP="00615BE4">
      <w:pPr>
        <w:jc w:val="both"/>
      </w:pPr>
    </w:p>
    <w:p w:rsidR="00821539" w:rsidRPr="00D772D2" w:rsidRDefault="00821539" w:rsidP="00615BE4">
      <w:pPr>
        <w:jc w:val="both"/>
        <w:rPr>
          <w:sz w:val="20"/>
          <w:szCs w:val="20"/>
        </w:rPr>
      </w:pPr>
    </w:p>
    <w:p w:rsidR="00821539" w:rsidRPr="00D772D2" w:rsidRDefault="00821539" w:rsidP="00615BE4">
      <w:pPr>
        <w:jc w:val="both"/>
        <w:rPr>
          <w:sz w:val="20"/>
          <w:szCs w:val="20"/>
        </w:rPr>
      </w:pPr>
      <w:r w:rsidRPr="00D772D2">
        <w:rPr>
          <w:sz w:val="20"/>
          <w:szCs w:val="20"/>
        </w:rPr>
        <w:t xml:space="preserve"> </w:t>
      </w:r>
    </w:p>
    <w:sectPr w:rsidR="00821539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74257"/>
    <w:rsid w:val="00086C4F"/>
    <w:rsid w:val="000E4C78"/>
    <w:rsid w:val="000F55C6"/>
    <w:rsid w:val="00101906"/>
    <w:rsid w:val="00137429"/>
    <w:rsid w:val="00150EDD"/>
    <w:rsid w:val="00156C8C"/>
    <w:rsid w:val="001819F2"/>
    <w:rsid w:val="001D42E5"/>
    <w:rsid w:val="001E0930"/>
    <w:rsid w:val="002772BE"/>
    <w:rsid w:val="002853B3"/>
    <w:rsid w:val="002B50C7"/>
    <w:rsid w:val="00325581"/>
    <w:rsid w:val="003450EE"/>
    <w:rsid w:val="0036602F"/>
    <w:rsid w:val="00386ED8"/>
    <w:rsid w:val="003C59C7"/>
    <w:rsid w:val="003E54E7"/>
    <w:rsid w:val="004753F8"/>
    <w:rsid w:val="00493D2C"/>
    <w:rsid w:val="004B3CF3"/>
    <w:rsid w:val="00556217"/>
    <w:rsid w:val="00563122"/>
    <w:rsid w:val="005D1F9B"/>
    <w:rsid w:val="00615BE4"/>
    <w:rsid w:val="006B721E"/>
    <w:rsid w:val="006E0D77"/>
    <w:rsid w:val="00706667"/>
    <w:rsid w:val="00752C53"/>
    <w:rsid w:val="00766F64"/>
    <w:rsid w:val="007A79EF"/>
    <w:rsid w:val="007C4BD8"/>
    <w:rsid w:val="007F7442"/>
    <w:rsid w:val="00821539"/>
    <w:rsid w:val="0082203F"/>
    <w:rsid w:val="00884396"/>
    <w:rsid w:val="00893886"/>
    <w:rsid w:val="00894C84"/>
    <w:rsid w:val="008B621A"/>
    <w:rsid w:val="00907C3A"/>
    <w:rsid w:val="009733BD"/>
    <w:rsid w:val="0097438F"/>
    <w:rsid w:val="009B6B96"/>
    <w:rsid w:val="00A25688"/>
    <w:rsid w:val="00A66ED9"/>
    <w:rsid w:val="00A8331B"/>
    <w:rsid w:val="00AD617E"/>
    <w:rsid w:val="00AE55D4"/>
    <w:rsid w:val="00AE65B7"/>
    <w:rsid w:val="00B4761A"/>
    <w:rsid w:val="00B80A57"/>
    <w:rsid w:val="00B81728"/>
    <w:rsid w:val="00BC0D83"/>
    <w:rsid w:val="00C1695E"/>
    <w:rsid w:val="00C44F7F"/>
    <w:rsid w:val="00CD55FA"/>
    <w:rsid w:val="00D006EA"/>
    <w:rsid w:val="00D772D2"/>
    <w:rsid w:val="00E36E1F"/>
    <w:rsid w:val="00E648B7"/>
    <w:rsid w:val="00E64900"/>
    <w:rsid w:val="00E855D0"/>
    <w:rsid w:val="00EC23E7"/>
    <w:rsid w:val="00EC41CA"/>
    <w:rsid w:val="00F016A8"/>
    <w:rsid w:val="00F71C61"/>
    <w:rsid w:val="00FC4FB1"/>
    <w:rsid w:val="00FD75FE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299</Words>
  <Characters>1707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2024-03-21T06:29:00Z</cp:lastPrinted>
  <dcterms:created xsi:type="dcterms:W3CDTF">2024-03-21T06:30:00Z</dcterms:created>
  <dcterms:modified xsi:type="dcterms:W3CDTF">2024-05-07T11:21:00Z</dcterms:modified>
</cp:coreProperties>
</file>